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AD95" w14:textId="3069D085" w:rsidR="00906393" w:rsidRPr="00721F8E" w:rsidRDefault="00721F8E" w:rsidP="00721F8E">
      <w:r>
        <w:rPr>
          <w:noProof/>
        </w:rPr>
        <w:drawing>
          <wp:anchor distT="0" distB="0" distL="114300" distR="114300" simplePos="0" relativeHeight="251658240" behindDoc="0" locked="0" layoutInCell="1" allowOverlap="1" wp14:anchorId="6163202D" wp14:editId="08CD68FD">
            <wp:simplePos x="0" y="0"/>
            <wp:positionH relativeFrom="margin">
              <wp:align>center</wp:align>
            </wp:positionH>
            <wp:positionV relativeFrom="paragraph">
              <wp:posOffset>1371600</wp:posOffset>
            </wp:positionV>
            <wp:extent cx="6111240" cy="6111240"/>
            <wp:effectExtent l="0" t="0" r="3810" b="3810"/>
            <wp:wrapNone/>
            <wp:docPr id="1043638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611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06393" w:rsidRPr="00721F8E" w:rsidSect="00D17480">
      <w:footerReference w:type="default" r:id="rId8"/>
      <w:headerReference w:type="first" r:id="rId9"/>
      <w:pgSz w:w="11906" w:h="16838" w:code="9"/>
      <w:pgMar w:top="1440" w:right="1440" w:bottom="1440" w:left="1440" w:header="720" w:footer="576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E1052" w14:textId="77777777" w:rsidR="00205773" w:rsidRDefault="00205773" w:rsidP="008F07DC">
      <w:pPr>
        <w:spacing w:before="0"/>
      </w:pPr>
      <w:r>
        <w:separator/>
      </w:r>
    </w:p>
  </w:endnote>
  <w:endnote w:type="continuationSeparator" w:id="0">
    <w:p w14:paraId="63F8AE2F" w14:textId="77777777" w:rsidR="00205773" w:rsidRDefault="00205773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el footer dengan tanggal, judul dokumen, dan nomor halaman"/>
    </w:tblPr>
    <w:tblGrid>
      <w:gridCol w:w="1876"/>
      <w:gridCol w:w="5387"/>
      <w:gridCol w:w="1763"/>
    </w:tblGrid>
    <w:tr w:rsidR="00A44024" w14:paraId="06E94CBD" w14:textId="77777777" w:rsidTr="004F4B35">
      <w:tc>
        <w:tcPr>
          <w:tcW w:w="1981" w:type="dxa"/>
        </w:tcPr>
        <w:sdt>
          <w:sdtPr>
            <w:alias w:val="Masukkan tanggal:"/>
            <w:tag w:val="Masukkan tanggal:"/>
            <w:id w:val="-1455633954"/>
            <w:placeholder>
              <w:docPart w:val="F499FA843A6B4BDA8AE4C590C2798BB4"/>
            </w:placeholder>
            <w:showingPlcHdr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15:appearance w15:val="hidden"/>
            <w:text w:multiLine="1"/>
          </w:sdtPr>
          <w:sdtContent>
            <w:p w14:paraId="36E56359" w14:textId="77777777" w:rsidR="00000000" w:rsidRPr="00F23323" w:rsidRDefault="00605C9F" w:rsidP="00F23323">
              <w:pPr>
                <w:pStyle w:val="Footer"/>
              </w:pPr>
              <w:r w:rsidRPr="003D22E9">
                <w:rPr>
                  <w:lang w:bidi="id-ID"/>
                </w:rPr>
                <w:t>Nama Perusahaan</w:t>
              </w:r>
            </w:p>
          </w:sdtContent>
        </w:sdt>
      </w:tc>
      <w:tc>
        <w:tcPr>
          <w:tcW w:w="5975" w:type="dxa"/>
        </w:tcPr>
        <w:sdt>
          <w:sdtPr>
            <w:alias w:val="Masukkan judul:"/>
            <w:tag w:val="Masukkan judul:"/>
            <w:id w:val="-1151752467"/>
            <w:placeholder>
              <w:docPart w:val="8C0B1E99CE464D0FB97E7CF32BCD9C66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15:appearance w15:val="hidden"/>
            <w:text w:multiLine="1"/>
          </w:sdtPr>
          <w:sdtContent>
            <w:p w14:paraId="19212B12" w14:textId="77777777" w:rsidR="00000000" w:rsidRPr="00F23323" w:rsidRDefault="00605C9F" w:rsidP="00F23323">
              <w:pPr>
                <w:pStyle w:val="RataTengahFooter"/>
              </w:pPr>
              <w:r w:rsidRPr="003D22E9">
                <w:rPr>
                  <w:lang w:bidi="id-ID"/>
                </w:rPr>
                <w:t>Rencana Profil Audiens Sasaran</w:t>
              </w:r>
            </w:p>
          </w:sdtContent>
        </w:sdt>
      </w:tc>
      <w:tc>
        <w:tcPr>
          <w:tcW w:w="1973" w:type="dxa"/>
        </w:tcPr>
        <w:p w14:paraId="287E0DEF" w14:textId="77777777" w:rsidR="00000000" w:rsidRPr="00543FAF" w:rsidRDefault="00AD1DD2" w:rsidP="00543FAF">
          <w:pPr>
            <w:pStyle w:val="RataKananFooter"/>
          </w:pPr>
          <w:r w:rsidRPr="00F23323">
            <w:rPr>
              <w:lang w:bidi="id-ID"/>
            </w:rPr>
            <w:fldChar w:fldCharType="begin"/>
          </w:r>
          <w:r w:rsidRPr="00F23323">
            <w:rPr>
              <w:lang w:bidi="id-ID"/>
            </w:rPr>
            <w:instrText xml:space="preserve"> PAGE   \* MERGEFORMAT </w:instrText>
          </w:r>
          <w:r w:rsidRPr="00F23323">
            <w:rPr>
              <w:lang w:bidi="id-ID"/>
            </w:rPr>
            <w:fldChar w:fldCharType="separate"/>
          </w:r>
          <w:r w:rsidR="00605C9F">
            <w:rPr>
              <w:noProof/>
              <w:lang w:bidi="id-ID"/>
            </w:rPr>
            <w:t>2</w:t>
          </w:r>
          <w:r w:rsidRPr="00F23323">
            <w:rPr>
              <w:lang w:bidi="id-ID"/>
            </w:rPr>
            <w:fldChar w:fldCharType="end"/>
          </w:r>
        </w:p>
      </w:tc>
    </w:tr>
  </w:tbl>
  <w:p w14:paraId="3F31AA01" w14:textId="77777777" w:rsidR="00000000" w:rsidRDefault="00000000" w:rsidP="00E47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C6942" w14:textId="77777777" w:rsidR="00205773" w:rsidRDefault="00205773" w:rsidP="008F07DC">
      <w:pPr>
        <w:spacing w:before="0"/>
      </w:pPr>
      <w:r>
        <w:separator/>
      </w:r>
    </w:p>
  </w:footnote>
  <w:footnote w:type="continuationSeparator" w:id="0">
    <w:p w14:paraId="4006501C" w14:textId="77777777" w:rsidR="00205773" w:rsidRDefault="00205773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1FDF" w14:textId="77777777" w:rsidR="00000000" w:rsidRDefault="00AD1DD2">
    <w:pPr>
      <w:pStyle w:val="Header"/>
    </w:pPr>
    <w:r>
      <w:rPr>
        <w:noProof/>
        <w:lang w:eastAsia="id-ID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FB1EC22" wp14:editId="57BCAA98">
              <wp:simplePos x="0" y="0"/>
              <mc:AlternateContent>
                <mc:Choice Requires="wp14">
                  <wp:positionH relativeFrom="page">
                    <wp14:pctPosHOffset>4500</wp14:pctPosHOffset>
                  </wp:positionH>
                </mc:Choice>
                <mc:Fallback>
                  <wp:positionH relativeFrom="page">
                    <wp:posOffset>339725</wp:posOffset>
                  </wp:positionH>
                </mc:Fallback>
              </mc:AlternateContent>
              <wp:positionV relativeFrom="page">
                <wp:align>center</wp:align>
              </wp:positionV>
              <wp:extent cx="228600" cy="9144000"/>
              <wp:effectExtent l="0" t="0" r="2540" b="0"/>
              <wp:wrapNone/>
              <wp:docPr id="2" name="Grup 2" descr="Bilah sisi dekoratif dengan satu persegi vertikal yang panjang dan tipis, dengan ruang dan segi empat kecil di bawahny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600" cy="9144000"/>
                        <a:chOff x="0" y="0"/>
                        <a:chExt cx="228600" cy="9144000"/>
                      </a:xfrm>
                    </wpg:grpSpPr>
                    <wps:wsp>
                      <wps:cNvPr id="39" name="Persegi 39"/>
                      <wps:cNvSpPr/>
                      <wps:spPr>
                        <a:xfrm>
                          <a:off x="0" y="0"/>
                          <a:ext cx="228600" cy="8782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Persegi 40"/>
                      <wps:cNvSpPr>
                        <a:spLocks noChangeAspect="1"/>
                      </wps:cNvSpPr>
                      <wps:spPr>
                        <a:xfrm>
                          <a:off x="0" y="89154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3000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group w14:anchorId="437F2584" id="Grup 2" o:spid="_x0000_s1026" alt="Bilah sisi dekoratif dengan satu persegi vertikal yang panjang dan tipis, dengan ruang dan segi empat kecil di bawahnya" style="position:absolute;margin-left:0;margin-top:0;width:18pt;height:10in;z-index:251659264;mso-width-percent:30;mso-height-percent:909;mso-left-percent:45;mso-position-horizontal-relative:page;mso-position-vertical:center;mso-position-vertical-relative:page;mso-width-percent:30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">
              <v:rect id="Persegi 39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" fillcolor="#b85a22 [2405]" stroked="f" strokeweight="1pt"/>
              <v:rect id="Persegi 40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" fillcolor="#345c7d [1604]" stroked="f" strokeweight="1pt">
                <o:lock v:ext="edit" aspectratio="t"/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9CA156"/>
    <w:lvl w:ilvl="0">
      <w:start w:val="1"/>
      <w:numFmt w:val="decimal"/>
      <w:pStyle w:val="ListNumber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2823131">
    <w:abstractNumId w:val="9"/>
  </w:num>
  <w:num w:numId="2" w16cid:durableId="1215701243">
    <w:abstractNumId w:val="7"/>
  </w:num>
  <w:num w:numId="3" w16cid:durableId="1523938488">
    <w:abstractNumId w:val="6"/>
  </w:num>
  <w:num w:numId="4" w16cid:durableId="1553035615">
    <w:abstractNumId w:val="5"/>
  </w:num>
  <w:num w:numId="5" w16cid:durableId="1743020497">
    <w:abstractNumId w:val="4"/>
  </w:num>
  <w:num w:numId="6" w16cid:durableId="2022853725">
    <w:abstractNumId w:val="8"/>
  </w:num>
  <w:num w:numId="7" w16cid:durableId="766921207">
    <w:abstractNumId w:val="3"/>
  </w:num>
  <w:num w:numId="8" w16cid:durableId="647902549">
    <w:abstractNumId w:val="2"/>
  </w:num>
  <w:num w:numId="9" w16cid:durableId="2026513027">
    <w:abstractNumId w:val="1"/>
  </w:num>
  <w:num w:numId="10" w16cid:durableId="913397839">
    <w:abstractNumId w:val="0"/>
  </w:num>
  <w:num w:numId="11" w16cid:durableId="920986717">
    <w:abstractNumId w:val="8"/>
    <w:lvlOverride w:ilvl="0">
      <w:startOverride w:val="1"/>
    </w:lvlOverride>
  </w:num>
  <w:num w:numId="12" w16cid:durableId="1229538707">
    <w:abstractNumId w:val="8"/>
    <w:lvlOverride w:ilvl="0">
      <w:startOverride w:val="1"/>
    </w:lvlOverride>
  </w:num>
  <w:num w:numId="13" w16cid:durableId="2029603170">
    <w:abstractNumId w:val="8"/>
    <w:lvlOverride w:ilvl="0">
      <w:startOverride w:val="1"/>
    </w:lvlOverride>
  </w:num>
  <w:num w:numId="14" w16cid:durableId="1487891619">
    <w:abstractNumId w:val="8"/>
    <w:lvlOverride w:ilvl="0">
      <w:startOverride w:val="1"/>
    </w:lvlOverride>
  </w:num>
  <w:num w:numId="15" w16cid:durableId="2025280297">
    <w:abstractNumId w:val="8"/>
    <w:lvlOverride w:ilvl="0">
      <w:startOverride w:val="1"/>
    </w:lvlOverride>
  </w:num>
  <w:num w:numId="16" w16cid:durableId="1212421158">
    <w:abstractNumId w:val="8"/>
    <w:lvlOverride w:ilvl="0">
      <w:startOverride w:val="1"/>
    </w:lvlOverride>
  </w:num>
  <w:num w:numId="17" w16cid:durableId="843784770">
    <w:abstractNumId w:val="9"/>
  </w:num>
  <w:num w:numId="18" w16cid:durableId="20603930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8E"/>
    <w:rsid w:val="00205773"/>
    <w:rsid w:val="00293B83"/>
    <w:rsid w:val="002A0DD2"/>
    <w:rsid w:val="002A61C8"/>
    <w:rsid w:val="003D22E9"/>
    <w:rsid w:val="00493790"/>
    <w:rsid w:val="004E791D"/>
    <w:rsid w:val="004F4B35"/>
    <w:rsid w:val="005C55A0"/>
    <w:rsid w:val="005F3E61"/>
    <w:rsid w:val="00605C9F"/>
    <w:rsid w:val="006A3CE7"/>
    <w:rsid w:val="006E48F3"/>
    <w:rsid w:val="00721F8E"/>
    <w:rsid w:val="00787DF6"/>
    <w:rsid w:val="007A679B"/>
    <w:rsid w:val="007F13EE"/>
    <w:rsid w:val="007F4554"/>
    <w:rsid w:val="008F07DC"/>
    <w:rsid w:val="00906393"/>
    <w:rsid w:val="0091022F"/>
    <w:rsid w:val="00A70318"/>
    <w:rsid w:val="00AD1DD2"/>
    <w:rsid w:val="00B2744D"/>
    <w:rsid w:val="00CD47B2"/>
    <w:rsid w:val="00D17480"/>
    <w:rsid w:val="00E475F2"/>
    <w:rsid w:val="00F3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45381"/>
  <w15:chartTrackingRefBased/>
  <w15:docId w15:val="{AED25A4D-C905-4B4E-814E-04978AA7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18"/>
    <w:rPr>
      <w:rFonts w:eastAsiaTheme="minorEastAsia"/>
      <w:kern w:val="22"/>
      <w:lang w:eastAsia="ja-JP"/>
      <w14:ligatures w14:val="standard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F4B35"/>
    <w:pPr>
      <w:keepNext/>
      <w:keepLines/>
      <w:spacing w:after="40"/>
      <w:contextualSpacing/>
      <w:outlineLvl w:val="0"/>
    </w:pPr>
    <w:rPr>
      <w:rFonts w:asciiTheme="majorHAnsi" w:eastAsiaTheme="majorEastAsia" w:hAnsiTheme="majorHAnsi" w:cstheme="majorBidi"/>
      <w:caps/>
      <w:color w:val="355D7E" w:themeColor="accent1" w:themeShade="80"/>
      <w:sz w:val="28"/>
      <w:szCs w:val="28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4F4B35"/>
    <w:pPr>
      <w:keepNext/>
      <w:keepLines/>
      <w:pBdr>
        <w:top w:val="single" w:sz="4" w:space="1" w:color="B85A22" w:themeColor="accent2" w:themeShade="BF"/>
      </w:pBdr>
      <w:spacing w:before="360" w:after="120"/>
      <w:contextualSpacing/>
      <w:outlineLvl w:val="1"/>
    </w:pPr>
    <w:rPr>
      <w:rFonts w:asciiTheme="majorHAnsi" w:eastAsiaTheme="majorEastAsia" w:hAnsiTheme="majorHAnsi" w:cstheme="majorBidi"/>
      <w:b/>
      <w:bCs/>
      <w:caps/>
      <w:color w:val="B85A22" w:themeColor="accent2" w:themeShade="BF"/>
      <w:spacing w:val="20"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A679B"/>
    <w:pPr>
      <w:keepNext/>
      <w:keepLines/>
      <w:spacing w:before="240" w:after="120"/>
      <w:contextualSpacing/>
      <w:outlineLvl w:val="2"/>
    </w:pPr>
    <w:rPr>
      <w:rFonts w:asciiTheme="majorHAnsi" w:eastAsiaTheme="majorEastAsia" w:hAnsiTheme="majorHAnsi" w:cstheme="majorBidi"/>
      <w:b/>
      <w:bCs/>
      <w:caps/>
      <w:color w:val="555A3C" w:themeColor="accent3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3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color w:val="555A3C" w:themeColor="accent3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31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color w:val="555A3C" w:themeColor="accent3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B3C17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B3C17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Header">
    <w:name w:val="header"/>
    <w:basedOn w:val="Normal"/>
    <w:link w:val="HeaderChar"/>
    <w:uiPriority w:val="99"/>
    <w:unhideWhenUsed/>
    <w:rsid w:val="008F07DC"/>
  </w:style>
  <w:style w:type="character" w:customStyle="1" w:styleId="HeaderChar">
    <w:name w:val="Header Char"/>
    <w:basedOn w:val="DefaultParagraphFont"/>
    <w:link w:val="Header"/>
    <w:uiPriority w:val="99"/>
    <w:rsid w:val="008F07DC"/>
  </w:style>
  <w:style w:type="paragraph" w:styleId="Footer">
    <w:name w:val="footer"/>
    <w:basedOn w:val="Normal"/>
    <w:link w:val="FooterChar"/>
    <w:uiPriority w:val="99"/>
    <w:unhideWhenUsed/>
    <w:rsid w:val="008F07DC"/>
  </w:style>
  <w:style w:type="character" w:customStyle="1" w:styleId="FooterChar">
    <w:name w:val="Footer Char"/>
    <w:basedOn w:val="DefaultParagraphFont"/>
    <w:link w:val="Footer"/>
    <w:uiPriority w:val="99"/>
    <w:rsid w:val="008F07DC"/>
  </w:style>
  <w:style w:type="character" w:customStyle="1" w:styleId="Heading3Char">
    <w:name w:val="Heading 3 Char"/>
    <w:basedOn w:val="DefaultParagraphFont"/>
    <w:link w:val="Heading3"/>
    <w:uiPriority w:val="9"/>
    <w:rsid w:val="007A679B"/>
    <w:rPr>
      <w:rFonts w:asciiTheme="majorHAnsi" w:eastAsiaTheme="majorEastAsia" w:hAnsiTheme="majorHAnsi" w:cstheme="majorBidi"/>
      <w:b/>
      <w:bCs/>
      <w:caps/>
      <w:color w:val="555A3C" w:themeColor="accent3" w:themeShade="80"/>
      <w:kern w:val="22"/>
      <w:sz w:val="24"/>
      <w:szCs w:val="24"/>
      <w:lang w:eastAsia="ja-JP"/>
      <w14:ligatures w14:val="standard"/>
    </w:rPr>
  </w:style>
  <w:style w:type="paragraph" w:styleId="Title">
    <w:name w:val="Title"/>
    <w:basedOn w:val="Normal"/>
    <w:link w:val="TitleChar"/>
    <w:uiPriority w:val="3"/>
    <w:qFormat/>
    <w:rsid w:val="00906393"/>
    <w:pPr>
      <w:jc w:val="right"/>
    </w:pPr>
    <w:rPr>
      <w:rFonts w:asciiTheme="majorHAnsi" w:eastAsiaTheme="majorEastAsia" w:hAnsiTheme="majorHAnsi" w:cstheme="majorBidi"/>
      <w:caps/>
      <w:color w:val="B85A22" w:themeColor="accen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3"/>
    <w:rsid w:val="00906393"/>
    <w:rPr>
      <w:rFonts w:asciiTheme="majorHAnsi" w:eastAsiaTheme="majorEastAsia" w:hAnsiTheme="majorHAnsi" w:cstheme="majorBidi"/>
      <w:caps/>
      <w:color w:val="B85A22" w:themeColor="accent2" w:themeShade="BF"/>
      <w:kern w:val="22"/>
      <w:sz w:val="52"/>
      <w:szCs w:val="52"/>
      <w:lang w:eastAsia="ja-JP"/>
      <w14:ligatures w14:val="standard"/>
    </w:rPr>
  </w:style>
  <w:style w:type="paragraph" w:styleId="Subtitle">
    <w:name w:val="Subtitle"/>
    <w:basedOn w:val="Normal"/>
    <w:link w:val="SubtitleChar"/>
    <w:uiPriority w:val="1"/>
    <w:qFormat/>
    <w:rsid w:val="00906393"/>
    <w:pPr>
      <w:jc w:val="right"/>
    </w:pPr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06393"/>
    <w:rPr>
      <w:rFonts w:asciiTheme="majorHAnsi" w:eastAsiaTheme="majorEastAsia" w:hAnsiTheme="majorHAnsi" w:cstheme="majorBidi"/>
      <w:caps/>
      <w:kern w:val="22"/>
      <w:sz w:val="28"/>
      <w:szCs w:val="28"/>
      <w:lang w:eastAsia="ja-JP"/>
      <w14:ligatures w14:val="standar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F07DC"/>
    <w:rPr>
      <w:i/>
      <w:iCs/>
      <w:color w:val="355D7E" w:themeColor="accent1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F07D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F07DC"/>
    <w:pPr>
      <w:pBdr>
        <w:top w:val="single" w:sz="4" w:space="10" w:color="355D7E" w:themeColor="accent1" w:themeShade="80"/>
        <w:bottom w:val="single" w:sz="4" w:space="10" w:color="355D7E" w:themeColor="accent1" w:themeShade="80"/>
      </w:pBdr>
      <w:spacing w:before="360" w:after="360"/>
      <w:jc w:val="center"/>
    </w:pPr>
    <w:rPr>
      <w:i/>
      <w:iCs/>
      <w:color w:val="355D7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F07DC"/>
    <w:rPr>
      <w:i/>
      <w:iCs/>
      <w:color w:val="355D7E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F07DC"/>
    <w:rPr>
      <w:b/>
      <w:bCs/>
      <w:caps w:val="0"/>
      <w:smallCaps/>
      <w:color w:val="355D7E" w:themeColor="accent1" w:themeShade="8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775F55" w:themeColor="text2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F4B35"/>
    <w:rPr>
      <w:rFonts w:asciiTheme="majorHAnsi" w:eastAsiaTheme="majorEastAsia" w:hAnsiTheme="majorHAnsi" w:cstheme="majorBidi"/>
      <w:caps/>
      <w:color w:val="355D7E" w:themeColor="accent1" w:themeShade="80"/>
      <w:kern w:val="22"/>
      <w:sz w:val="28"/>
      <w:szCs w:val="28"/>
      <w:lang w:eastAsia="ja-JP"/>
      <w14:ligatures w14:val="standar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4F4B35"/>
    <w:rPr>
      <w:rFonts w:asciiTheme="majorHAnsi" w:eastAsiaTheme="majorEastAsia" w:hAnsiTheme="majorHAnsi" w:cstheme="majorBidi"/>
      <w:b/>
      <w:bCs/>
      <w:caps/>
      <w:color w:val="B85A22" w:themeColor="accent2" w:themeShade="BF"/>
      <w:spacing w:val="20"/>
      <w:kern w:val="22"/>
      <w:sz w:val="24"/>
      <w:szCs w:val="24"/>
      <w:lang w:eastAsia="ja-JP"/>
      <w14:ligatures w14:val="standar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7DC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7DC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8F07DC"/>
    <w:pPr>
      <w:pBdr>
        <w:top w:val="single" w:sz="2" w:space="10" w:color="355D7E" w:themeColor="accent1" w:themeShade="80"/>
        <w:left w:val="single" w:sz="2" w:space="10" w:color="355D7E" w:themeColor="accent1" w:themeShade="80"/>
        <w:bottom w:val="single" w:sz="2" w:space="10" w:color="355D7E" w:themeColor="accent1" w:themeShade="80"/>
        <w:right w:val="single" w:sz="2" w:space="10" w:color="355D7E" w:themeColor="accent1" w:themeShade="80"/>
      </w:pBdr>
      <w:ind w:left="1152" w:right="1152"/>
    </w:pPr>
    <w:rPr>
      <w:i/>
      <w:iCs/>
      <w:color w:val="355D7E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F07DC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F07DC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07DC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7D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7DC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7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7DC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F07DC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F07DC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F07DC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F07DC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7DC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7DC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F07DC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F07DC"/>
    <w:rPr>
      <w:rFonts w:ascii="Consolas" w:hAnsi="Consolas"/>
      <w:szCs w:val="21"/>
    </w:rPr>
  </w:style>
  <w:style w:type="table" w:customStyle="1" w:styleId="Tanpabatas">
    <w:name w:val="Tanpa batas"/>
    <w:basedOn w:val="TableNormal"/>
    <w:uiPriority w:val="99"/>
    <w:rsid w:val="004F4B35"/>
    <w:rPr>
      <w:rFonts w:eastAsiaTheme="minorEastAsia"/>
      <w:kern w:val="22"/>
      <w:lang w:eastAsia="ja-JP"/>
      <w14:ligatures w14:val="standard"/>
    </w:rPr>
    <w:tblPr>
      <w:tblBorders>
        <w:bottom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F1CBB5" w:themeColor="accent2" w:themeTint="66"/>
          <w:right w:val="nil"/>
          <w:insideH w:val="nil"/>
          <w:insideV w:val="single" w:sz="4" w:space="0" w:color="F1CBB5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">
    <w:name w:val="Logo"/>
    <w:basedOn w:val="Normal"/>
    <w:uiPriority w:val="2"/>
    <w:qFormat/>
    <w:rsid w:val="00906393"/>
    <w:pPr>
      <w:spacing w:before="4500" w:after="1440"/>
      <w:jc w:val="right"/>
    </w:pPr>
    <w:rPr>
      <w:color w:val="59473F" w:themeColor="text2" w:themeShade="BF"/>
      <w:sz w:val="52"/>
      <w:szCs w:val="52"/>
    </w:rPr>
  </w:style>
  <w:style w:type="paragraph" w:customStyle="1" w:styleId="Infokontak">
    <w:name w:val="Info kontak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Number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RataTengahFooter">
    <w:name w:val="Rata Tengah Footer"/>
    <w:basedOn w:val="Footer"/>
    <w:link w:val="KarakterRataTengahFooter"/>
    <w:uiPriority w:val="13"/>
    <w:qFormat/>
    <w:rsid w:val="00906393"/>
    <w:pPr>
      <w:jc w:val="center"/>
    </w:pPr>
  </w:style>
  <w:style w:type="character" w:customStyle="1" w:styleId="KarakterRataTengahFooter">
    <w:name w:val="Karakter Rata Tengah Footer"/>
    <w:basedOn w:val="FooterChar"/>
    <w:link w:val="RataTengahFooter"/>
    <w:uiPriority w:val="13"/>
    <w:rsid w:val="00906393"/>
    <w:rPr>
      <w:rFonts w:eastAsiaTheme="minorEastAsia"/>
      <w:kern w:val="22"/>
      <w:lang w:eastAsia="ja-JP"/>
      <w14:ligatures w14:val="standard"/>
    </w:rPr>
  </w:style>
  <w:style w:type="paragraph" w:customStyle="1" w:styleId="RataKananFooter">
    <w:name w:val="Rata Kanan Footer"/>
    <w:basedOn w:val="Footer"/>
    <w:link w:val="KarakterRataKananFooter"/>
    <w:uiPriority w:val="13"/>
    <w:qFormat/>
    <w:rsid w:val="00906393"/>
    <w:pPr>
      <w:jc w:val="right"/>
    </w:pPr>
  </w:style>
  <w:style w:type="character" w:customStyle="1" w:styleId="KarakterRataKananFooter">
    <w:name w:val="Karakter Rata Kanan Footer"/>
    <w:basedOn w:val="FooterChar"/>
    <w:link w:val="RataKananFooter"/>
    <w:uiPriority w:val="13"/>
    <w:rsid w:val="00906393"/>
    <w:rPr>
      <w:rFonts w:eastAsiaTheme="minorEastAsia"/>
      <w:kern w:val="22"/>
      <w:lang w:eastAsia="ja-JP"/>
      <w14:ligatures w14:val="standard"/>
    </w:rPr>
  </w:style>
  <w:style w:type="paragraph" w:styleId="ListBullet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eGrid">
    <w:name w:val="Table Grid"/>
    <w:basedOn w:val="Table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F4B3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318"/>
    <w:rPr>
      <w:rFonts w:asciiTheme="majorHAnsi" w:eastAsiaTheme="majorEastAsia" w:hAnsiTheme="majorHAnsi" w:cstheme="majorBidi"/>
      <w:b/>
      <w:iCs/>
      <w:color w:val="555A3C" w:themeColor="accent3" w:themeShade="80"/>
      <w:kern w:val="22"/>
      <w:sz w:val="24"/>
      <w:lang w:eastAsia="ja-JP"/>
      <w14:ligatures w14:val="standar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318"/>
    <w:rPr>
      <w:rFonts w:asciiTheme="majorHAnsi" w:eastAsiaTheme="majorEastAsia" w:hAnsiTheme="majorHAnsi" w:cstheme="majorBidi"/>
      <w:i/>
      <w:color w:val="555A3C" w:themeColor="accent3" w:themeShade="80"/>
      <w:kern w:val="22"/>
      <w:sz w:val="24"/>
      <w:lang w:eastAsia="ja-JP"/>
      <w14:ligatures w14:val="standar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318"/>
    <w:rPr>
      <w:rFonts w:asciiTheme="majorHAnsi" w:eastAsiaTheme="majorEastAsia" w:hAnsiTheme="majorHAnsi" w:cstheme="majorBidi"/>
      <w:color w:val="7B3C17" w:themeColor="accent2" w:themeShade="80"/>
      <w:kern w:val="22"/>
      <w:lang w:eastAsia="ja-JP"/>
      <w14:ligatures w14:val="standar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318"/>
    <w:rPr>
      <w:rFonts w:asciiTheme="majorHAnsi" w:eastAsiaTheme="majorEastAsia" w:hAnsiTheme="majorHAnsi" w:cstheme="majorBidi"/>
      <w:i/>
      <w:iCs/>
      <w:color w:val="7B3C17" w:themeColor="accent2" w:themeShade="80"/>
      <w:kern w:val="22"/>
      <w:lang w:eastAsia="ja-JP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Roaming\Microsoft\Templates\Rencana%20profil%20audiens%20sasar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99FA843A6B4BDA8AE4C590C2798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0E8CF-41C6-458F-90F1-C9DEB29000DD}"/>
      </w:docPartPr>
      <w:docPartBody>
        <w:p w:rsidR="00000000" w:rsidRDefault="00000000">
          <w:pPr>
            <w:pStyle w:val="F499FA843A6B4BDA8AE4C590C2798BB4"/>
          </w:pPr>
          <w:r w:rsidRPr="003D22E9">
            <w:rPr>
              <w:lang w:bidi="id-ID"/>
            </w:rPr>
            <w:t>Nama Perusahaan</w:t>
          </w:r>
        </w:p>
      </w:docPartBody>
    </w:docPart>
    <w:docPart>
      <w:docPartPr>
        <w:name w:val="8C0B1E99CE464D0FB97E7CF32BCD9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51A47-7A5A-4A83-9331-79F44478B274}"/>
      </w:docPartPr>
      <w:docPartBody>
        <w:p w:rsidR="00000000" w:rsidRDefault="00000000">
          <w:pPr>
            <w:pStyle w:val="8C0B1E99CE464D0FB97E7CF32BCD9C66"/>
          </w:pPr>
          <w:r w:rsidRPr="003D22E9">
            <w:rPr>
              <w:lang w:bidi="id-ID"/>
            </w:rPr>
            <w:t>Rencana Profil Audiens Sasaran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98"/>
    <w:rsid w:val="00662198"/>
    <w:rsid w:val="00B2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330A7B442E430090007859D899A08F">
    <w:name w:val="78330A7B442E430090007859D899A08F"/>
  </w:style>
  <w:style w:type="paragraph" w:customStyle="1" w:styleId="58D145C4C26D41FD88F92E6A89A6A31F">
    <w:name w:val="58D145C4C26D41FD88F92E6A89A6A31F"/>
  </w:style>
  <w:style w:type="paragraph" w:customStyle="1" w:styleId="F45B8C5D7C3C437BBA731C3984D74877">
    <w:name w:val="F45B8C5D7C3C437BBA731C3984D74877"/>
  </w:style>
  <w:style w:type="paragraph" w:customStyle="1" w:styleId="9513A098155340929DF7D113C9D60EF4">
    <w:name w:val="9513A098155340929DF7D113C9D60EF4"/>
  </w:style>
  <w:style w:type="paragraph" w:customStyle="1" w:styleId="C997BFF02845493993D4690121640F45">
    <w:name w:val="C997BFF02845493993D4690121640F45"/>
  </w:style>
  <w:style w:type="paragraph" w:customStyle="1" w:styleId="B04D9553706F4C019B8B13FC1F1572FE">
    <w:name w:val="B04D9553706F4C019B8B13FC1F1572FE"/>
  </w:style>
  <w:style w:type="paragraph" w:customStyle="1" w:styleId="ABFC1DDFE63C4D26AFE42DC3B0B9A5A3">
    <w:name w:val="ABFC1DDFE63C4D26AFE42DC3B0B9A5A3"/>
  </w:style>
  <w:style w:type="paragraph" w:customStyle="1" w:styleId="F499FA843A6B4BDA8AE4C590C2798BB4">
    <w:name w:val="F499FA843A6B4BDA8AE4C590C2798BB4"/>
  </w:style>
  <w:style w:type="paragraph" w:customStyle="1" w:styleId="5FF2091A747140F9B496B563F9500795">
    <w:name w:val="5FF2091A747140F9B496B563F9500795"/>
  </w:style>
  <w:style w:type="paragraph" w:customStyle="1" w:styleId="8C0B1E99CE464D0FB97E7CF32BCD9C66">
    <w:name w:val="8C0B1E99CE464D0FB97E7CF32BCD9C66"/>
  </w:style>
  <w:style w:type="paragraph" w:customStyle="1" w:styleId="39AA30CBE559436FA1BFD86A9FB6B7C4">
    <w:name w:val="39AA30CBE559436FA1BFD86A9FB6B7C4"/>
  </w:style>
  <w:style w:type="paragraph" w:customStyle="1" w:styleId="B2E9449C02CE46748F8989AFF51EA1BA">
    <w:name w:val="B2E9449C02CE46748F8989AFF51EA1BA"/>
  </w:style>
  <w:style w:type="paragraph" w:customStyle="1" w:styleId="2D9BC550C55D47E1A3661CCB85E0BB70">
    <w:name w:val="2D9BC550C55D47E1A3661CCB85E0BB70"/>
  </w:style>
  <w:style w:type="paragraph" w:customStyle="1" w:styleId="A191B1711D724308925A734478E6E1F4">
    <w:name w:val="A191B1711D724308925A734478E6E1F4"/>
  </w:style>
  <w:style w:type="paragraph" w:customStyle="1" w:styleId="9AF3720890854C8C8A827B6ED399402A">
    <w:name w:val="9AF3720890854C8C8A827B6ED399402A"/>
  </w:style>
  <w:style w:type="paragraph" w:customStyle="1" w:styleId="50D069208DA445EEB8AA5E704263186E">
    <w:name w:val="50D069208DA445EEB8AA5E704263186E"/>
  </w:style>
  <w:style w:type="paragraph" w:customStyle="1" w:styleId="51ABF896AFD84B7AA1BC23B5CB38F844">
    <w:name w:val="51ABF896AFD84B7AA1BC23B5CB38F844"/>
  </w:style>
  <w:style w:type="character" w:styleId="Emphasis">
    <w:name w:val="Emphasis"/>
    <w:basedOn w:val="DefaultParagraphFont"/>
    <w:uiPriority w:val="12"/>
    <w:unhideWhenUsed/>
    <w:qFormat/>
    <w:rPr>
      <w:i/>
      <w:iCs/>
      <w:color w:val="595959" w:themeColor="text1" w:themeTint="A6"/>
    </w:rPr>
  </w:style>
  <w:style w:type="paragraph" w:customStyle="1" w:styleId="0ADCE49C86CA4D79BAFD91B507BBED13">
    <w:name w:val="0ADCE49C86CA4D79BAFD91B507BBED13"/>
  </w:style>
  <w:style w:type="paragraph" w:customStyle="1" w:styleId="878E4AD925C64AFFA3C6CE2D4C8C33F8">
    <w:name w:val="878E4AD925C64AFFA3C6CE2D4C8C33F8"/>
  </w:style>
  <w:style w:type="paragraph" w:customStyle="1" w:styleId="4334D8375871452F82C81F37AB7FB8E2">
    <w:name w:val="4334D8375871452F82C81F37AB7FB8E2"/>
  </w:style>
  <w:style w:type="paragraph" w:customStyle="1" w:styleId="EDBB00CEF5874148AE0A65B6D6151D30">
    <w:name w:val="EDBB00CEF5874148AE0A65B6D6151D30"/>
  </w:style>
  <w:style w:type="paragraph" w:customStyle="1" w:styleId="DB7B302009FB45459899B567CC8D8F03">
    <w:name w:val="DB7B302009FB45459899B567CC8D8F03"/>
  </w:style>
  <w:style w:type="paragraph" w:customStyle="1" w:styleId="D6C53F45AC4F4A1598ACD81E76CE5C60">
    <w:name w:val="D6C53F45AC4F4A1598ACD81E76CE5C60"/>
  </w:style>
  <w:style w:type="paragraph" w:customStyle="1" w:styleId="436466587FF249F9BF4C32FEB1CF5711">
    <w:name w:val="436466587FF249F9BF4C32FEB1CF5711"/>
  </w:style>
  <w:style w:type="paragraph" w:customStyle="1" w:styleId="430A6A0D2AB64E408DC33FD08F71188A">
    <w:name w:val="430A6A0D2AB64E408DC33FD08F71188A"/>
  </w:style>
  <w:style w:type="paragraph" w:customStyle="1" w:styleId="CAD79A1E964C47AA998AA191AF3EC5BE">
    <w:name w:val="CAD79A1E964C47AA998AA191AF3EC5BE"/>
  </w:style>
  <w:style w:type="paragraph" w:customStyle="1" w:styleId="7BADDEC6CCD04D8CA2A78630BA34C755">
    <w:name w:val="7BADDEC6CCD04D8CA2A78630BA34C755"/>
  </w:style>
  <w:style w:type="paragraph" w:customStyle="1" w:styleId="F8536D0B66304674979E607C5AB21F1C">
    <w:name w:val="F8536D0B66304674979E607C5AB21F1C"/>
  </w:style>
  <w:style w:type="paragraph" w:customStyle="1" w:styleId="6FFA8B9D4F574CFCA6F135C3856A84B2">
    <w:name w:val="6FFA8B9D4F574CFCA6F135C3856A84B2"/>
  </w:style>
  <w:style w:type="paragraph" w:customStyle="1" w:styleId="6150A0552F594D8AA2DCDA1D61AEFA3B">
    <w:name w:val="6150A0552F594D8AA2DCDA1D61AEFA3B"/>
  </w:style>
  <w:style w:type="paragraph" w:customStyle="1" w:styleId="945DE02366A247D5A9D09386B946CF3B">
    <w:name w:val="945DE02366A247D5A9D09386B946CF3B"/>
  </w:style>
  <w:style w:type="paragraph" w:customStyle="1" w:styleId="B6021D0CF4E049B18520E1B3B80163B1">
    <w:name w:val="B6021D0CF4E049B18520E1B3B80163B1"/>
  </w:style>
  <w:style w:type="paragraph" w:customStyle="1" w:styleId="1551A48376DF4A3280610D73674AAE0D">
    <w:name w:val="1551A48376DF4A3280610D73674AAE0D"/>
  </w:style>
  <w:style w:type="paragraph" w:customStyle="1" w:styleId="081E8BB31F5042EA9C96A0358CAE396A">
    <w:name w:val="081E8BB31F5042EA9C96A0358CAE396A"/>
  </w:style>
  <w:style w:type="paragraph" w:customStyle="1" w:styleId="B2A709C80BF745CC9696CB9DAA37DEBF">
    <w:name w:val="B2A709C80BF745CC9696CB9DAA37DEBF"/>
  </w:style>
  <w:style w:type="paragraph" w:customStyle="1" w:styleId="D8A8B2CBBD9C44A4B927AD78ED76C327">
    <w:name w:val="D8A8B2CBBD9C44A4B927AD78ED76C327"/>
  </w:style>
  <w:style w:type="paragraph" w:customStyle="1" w:styleId="4BF25D69692F4E94BD894CCB07327E54">
    <w:name w:val="4BF25D69692F4E94BD894CCB07327E54"/>
  </w:style>
  <w:style w:type="paragraph" w:customStyle="1" w:styleId="27DAACB3F08D44488CABF0693145687D">
    <w:name w:val="27DAACB3F08D44488CABF0693145687D"/>
  </w:style>
  <w:style w:type="paragraph" w:customStyle="1" w:styleId="E0C64FEF5B2C475AAAAE68708BC9B771">
    <w:name w:val="E0C64FEF5B2C475AAAAE68708BC9B771"/>
  </w:style>
  <w:style w:type="paragraph" w:customStyle="1" w:styleId="1F3C6FE236DA442284D29B0ADEE7FF27">
    <w:name w:val="1F3C6FE236DA442284D29B0ADEE7FF27"/>
  </w:style>
  <w:style w:type="paragraph" w:customStyle="1" w:styleId="C615DD8105DD45EF96BCEC7DE832DB18">
    <w:name w:val="C615DD8105DD45EF96BCEC7DE832DB18"/>
  </w:style>
  <w:style w:type="paragraph" w:customStyle="1" w:styleId="D4BCF58992B64B1CAAEFE90C99E6399B">
    <w:name w:val="D4BCF58992B64B1CAAEFE90C99E6399B"/>
  </w:style>
  <w:style w:type="paragraph" w:customStyle="1" w:styleId="8E5191B44AEC464DB1128720F16F5C98">
    <w:name w:val="8E5191B44AEC464DB1128720F16F5C98"/>
  </w:style>
  <w:style w:type="paragraph" w:customStyle="1" w:styleId="A297267B395A4648BCB0F025044A8E6D">
    <w:name w:val="A297267B395A4648BCB0F025044A8E6D"/>
  </w:style>
  <w:style w:type="paragraph" w:customStyle="1" w:styleId="A6C3DBA6D13C4D04A47F6D841D2FCB2F">
    <w:name w:val="A6C3DBA6D13C4D04A47F6D841D2FCB2F"/>
  </w:style>
  <w:style w:type="paragraph" w:customStyle="1" w:styleId="A09B70BFFE294F2DBA65FAD7CB1FEF87">
    <w:name w:val="A09B70BFFE294F2DBA65FAD7CB1FEF87"/>
  </w:style>
  <w:style w:type="paragraph" w:customStyle="1" w:styleId="98241375ADF3429C814F6C87F6AD92F6">
    <w:name w:val="98241375ADF3429C814F6C87F6AD92F6"/>
  </w:style>
  <w:style w:type="paragraph" w:customStyle="1" w:styleId="39268DA61E1441868E9556E9FD629C38">
    <w:name w:val="39268DA61E1441868E9556E9FD629C38"/>
  </w:style>
  <w:style w:type="paragraph" w:customStyle="1" w:styleId="0EA6E917985D4016A8E733B6070B8116">
    <w:name w:val="0EA6E917985D4016A8E733B6070B8116"/>
  </w:style>
  <w:style w:type="paragraph" w:customStyle="1" w:styleId="C1639EC961FA4D0F8E693CB50F88FE68">
    <w:name w:val="C1639EC961FA4D0F8E693CB50F88FE68"/>
  </w:style>
  <w:style w:type="paragraph" w:customStyle="1" w:styleId="91A179EF6817448793E73C929E8AB9A8">
    <w:name w:val="91A179EF6817448793E73C929E8AB9A8"/>
  </w:style>
  <w:style w:type="paragraph" w:customStyle="1" w:styleId="783BC88CC8E547FCBA0E2948BE2604FF">
    <w:name w:val="783BC88CC8E547FCBA0E2948BE2604FF"/>
  </w:style>
  <w:style w:type="paragraph" w:customStyle="1" w:styleId="83EC61098B9247589CBCBCF3DCD6FCE3">
    <w:name w:val="83EC61098B9247589CBCBCF3DCD6FCE3"/>
  </w:style>
  <w:style w:type="paragraph" w:customStyle="1" w:styleId="7FC196BC04644A38860A291827042CB4">
    <w:name w:val="7FC196BC04644A38860A291827042CB4"/>
  </w:style>
  <w:style w:type="paragraph" w:customStyle="1" w:styleId="F2911545ADF94DEBB8ADA35EE94E606A">
    <w:name w:val="F2911545ADF94DEBB8ADA35EE94E606A"/>
  </w:style>
  <w:style w:type="paragraph" w:customStyle="1" w:styleId="980F55F093F6467D9319A187A0B38078">
    <w:name w:val="980F55F093F6467D9319A187A0B38078"/>
  </w:style>
  <w:style w:type="paragraph" w:customStyle="1" w:styleId="D4D09C0F113A4C39B7424CB085BF2381">
    <w:name w:val="D4D09C0F113A4C39B7424CB085BF2381"/>
  </w:style>
  <w:style w:type="paragraph" w:customStyle="1" w:styleId="49B1F345921941D49D2722A98C511C0C">
    <w:name w:val="49B1F345921941D49D2722A98C511C0C"/>
  </w:style>
  <w:style w:type="paragraph" w:customStyle="1" w:styleId="72FEB529AF0B4D91B790EEC8132F680C">
    <w:name w:val="72FEB529AF0B4D91B790EEC8132F680C"/>
  </w:style>
  <w:style w:type="paragraph" w:customStyle="1" w:styleId="446A7EB842D3406DA5DF62582C23B989">
    <w:name w:val="446A7EB842D3406DA5DF62582C23B989"/>
  </w:style>
  <w:style w:type="paragraph" w:customStyle="1" w:styleId="809E6A7AE5244C279737E558EC161A4E">
    <w:name w:val="809E6A7AE5244C279737E558EC161A4E"/>
  </w:style>
  <w:style w:type="paragraph" w:customStyle="1" w:styleId="B083FEA925FE4ADD9C6D477996D54022">
    <w:name w:val="B083FEA925FE4ADD9C6D477996D54022"/>
  </w:style>
  <w:style w:type="paragraph" w:customStyle="1" w:styleId="F5C0A1B8D2EF4FD589C9BF41F806E3C8">
    <w:name w:val="F5C0A1B8D2EF4FD589C9BF41F806E3C8"/>
  </w:style>
  <w:style w:type="paragraph" w:customStyle="1" w:styleId="639051C889FD4B82AFCEB77D5973CEDF">
    <w:name w:val="639051C889FD4B82AFCEB77D5973CEDF"/>
  </w:style>
  <w:style w:type="paragraph" w:customStyle="1" w:styleId="08304A90931B46FEBB4CFC8A124EC114">
    <w:name w:val="08304A90931B46FEBB4CFC8A124EC114"/>
  </w:style>
  <w:style w:type="paragraph" w:customStyle="1" w:styleId="DB11950ECB2F4D1183F7CC10E31E8E73">
    <w:name w:val="DB11950ECB2F4D1183F7CC10E31E8E73"/>
  </w:style>
  <w:style w:type="paragraph" w:customStyle="1" w:styleId="8D49108E1D5345DB94D658D422A0E0F2">
    <w:name w:val="8D49108E1D5345DB94D658D422A0E0F2"/>
  </w:style>
  <w:style w:type="paragraph" w:customStyle="1" w:styleId="936E04579B9442E687D9CBC8BE8D6498">
    <w:name w:val="936E04579B9442E687D9CBC8BE8D6498"/>
  </w:style>
  <w:style w:type="paragraph" w:customStyle="1" w:styleId="5EF5D553F0F747DD804996AC3F2943F1">
    <w:name w:val="5EF5D553F0F747DD804996AC3F2943F1"/>
  </w:style>
  <w:style w:type="paragraph" w:customStyle="1" w:styleId="E7C6A44032CD43FB89D2D3E27D2B0D14">
    <w:name w:val="E7C6A44032CD43FB89D2D3E27D2B0D14"/>
  </w:style>
  <w:style w:type="paragraph" w:customStyle="1" w:styleId="B31A2B2522D64B13A628F7229552E3CE">
    <w:name w:val="B31A2B2522D64B13A628F7229552E3CE"/>
  </w:style>
  <w:style w:type="paragraph" w:customStyle="1" w:styleId="1B3614D707DD4981A287FD0005D30DC7">
    <w:name w:val="1B3614D707DD4981A287FD0005D30DC7"/>
  </w:style>
  <w:style w:type="paragraph" w:customStyle="1" w:styleId="9599E20904E24602BC3A127AE029026D">
    <w:name w:val="9599E20904E24602BC3A127AE029026D"/>
  </w:style>
  <w:style w:type="paragraph" w:customStyle="1" w:styleId="9256C261394749138009902C9ABFEA03">
    <w:name w:val="9256C261394749138009902C9ABFEA03"/>
  </w:style>
  <w:style w:type="paragraph" w:customStyle="1" w:styleId="72277428B5934DEE8A58EF600CAC4283">
    <w:name w:val="72277428B5934DEE8A58EF600CAC4283"/>
  </w:style>
  <w:style w:type="paragraph" w:customStyle="1" w:styleId="DE4F69FD605F4EE68319241421620544">
    <w:name w:val="DE4F69FD605F4EE68319241421620544"/>
  </w:style>
  <w:style w:type="paragraph" w:customStyle="1" w:styleId="344025ECC55E4B97B3ADFEEDB97AEDF2">
    <w:name w:val="344025ECC55E4B97B3ADFEEDB97AEDF2"/>
  </w:style>
  <w:style w:type="paragraph" w:customStyle="1" w:styleId="12BB1AA0A2FA462A862D7A68C6D335CA">
    <w:name w:val="12BB1AA0A2FA462A862D7A68C6D335CA"/>
  </w:style>
  <w:style w:type="paragraph" w:customStyle="1" w:styleId="F3D5BDA1D8B442F79204B63EC0AA1F4A">
    <w:name w:val="F3D5BDA1D8B442F79204B63EC0AA1F4A"/>
  </w:style>
  <w:style w:type="paragraph" w:customStyle="1" w:styleId="5D067E783F37435D97667C7DC1FA6299">
    <w:name w:val="5D067E783F37435D97667C7DC1FA6299"/>
  </w:style>
  <w:style w:type="paragraph" w:customStyle="1" w:styleId="3A556F5C28BE41729A5A8A6031E3BA21">
    <w:name w:val="3A556F5C28BE41729A5A8A6031E3BA21"/>
  </w:style>
  <w:style w:type="paragraph" w:customStyle="1" w:styleId="126112E6F513486DAA1569C7EA5D4AE1">
    <w:name w:val="126112E6F513486DAA1569C7EA5D4AE1"/>
  </w:style>
  <w:style w:type="paragraph" w:customStyle="1" w:styleId="285143F0C75044B590C2232A2D5BC881">
    <w:name w:val="285143F0C75044B590C2232A2D5BC881"/>
  </w:style>
  <w:style w:type="paragraph" w:customStyle="1" w:styleId="E583B40C02524935A3FC47D046B12131">
    <w:name w:val="E583B40C02524935A3FC47D046B12131"/>
  </w:style>
  <w:style w:type="paragraph" w:customStyle="1" w:styleId="6FE6601B3FE647C1870725D6E9F9E5F0">
    <w:name w:val="6FE6601B3FE647C1870725D6E9F9E5F0"/>
  </w:style>
  <w:style w:type="paragraph" w:customStyle="1" w:styleId="65EA068B3383421BA244C2E2AE0C6DA3">
    <w:name w:val="65EA068B3383421BA244C2E2AE0C6DA3"/>
  </w:style>
  <w:style w:type="paragraph" w:customStyle="1" w:styleId="FB98FFA70148427B9FDCA452147498BB">
    <w:name w:val="FB98FFA70148427B9FDCA452147498BB"/>
  </w:style>
  <w:style w:type="paragraph" w:customStyle="1" w:styleId="0FA609FE308D44A1812A6635EB40F2FF">
    <w:name w:val="0FA609FE308D44A1812A6635EB40F2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Theme1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Rencana profil audiens sasaran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</dc:creator>
  <cp:keywords/>
  <dc:description/>
  <cp:lastModifiedBy>John Ernest Paundu</cp:lastModifiedBy>
  <cp:revision>1</cp:revision>
  <dcterms:created xsi:type="dcterms:W3CDTF">2026-09-02T04:43:00Z</dcterms:created>
  <dcterms:modified xsi:type="dcterms:W3CDTF">2026-09-02T04:45:00Z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ScenarioTags">
    <vt:lpwstr/>
  </property>
  <property fmtid="{D5CDD505-2E9C-101B-9397-08002B2CF9AE}" pid="4" name="CampaignTags">
    <vt:lpwstr/>
  </property>
  <property fmtid="{D5CDD505-2E9C-101B-9397-08002B2CF9AE}" pid="5" name="ContentTypeId">
    <vt:lpwstr>0x010100AA3F7D94069FF64A86F7DFF56D60E3BE</vt:lpwstr>
  </property>
  <property fmtid="{D5CDD505-2E9C-101B-9397-08002B2CF9AE}" pid="6" name="FeatureTags">
    <vt:lpwstr/>
  </property>
  <property fmtid="{D5CDD505-2E9C-101B-9397-08002B2CF9AE}" pid="7" name="LocalizationTags">
    <vt:lpwstr/>
  </property>
</Properties>
</file>